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61E" w:rsidRPr="00917B1C" w:rsidRDefault="00C56D67" w:rsidP="006979E7">
      <w:pPr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203694" cy="1200011"/>
            <wp:effectExtent l="19050" t="0" r="0" b="0"/>
            <wp:docPr id="1" name="Image 1" descr="C:\Users\Sylvie\Pictures\logo f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vie\Pictures\logo final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22" cy="12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4A" w:rsidRPr="008F3443" w:rsidRDefault="0061744A" w:rsidP="0072681C">
      <w:pPr>
        <w:jc w:val="both"/>
        <w:rPr>
          <w:rFonts w:ascii="Calibri" w:hAnsi="Calibri"/>
        </w:rPr>
      </w:pPr>
    </w:p>
    <w:p w:rsidR="00C91ED8" w:rsidRPr="008F3443" w:rsidRDefault="007D0371" w:rsidP="007D0371">
      <w:pPr>
        <w:jc w:val="center"/>
        <w:rPr>
          <w:rFonts w:ascii="Calibri" w:hAnsi="Calibri"/>
          <w:b/>
          <w:sz w:val="32"/>
          <w:szCs w:val="32"/>
          <w:u w:val="single"/>
        </w:rPr>
      </w:pPr>
      <w:r w:rsidRPr="008F3443">
        <w:rPr>
          <w:rFonts w:ascii="Calibri" w:hAnsi="Calibri"/>
          <w:b/>
          <w:sz w:val="32"/>
          <w:szCs w:val="32"/>
          <w:u w:val="single"/>
        </w:rPr>
        <w:t>FORMULAIRE DE DESCRIPTION MANIFESTATION 201</w:t>
      </w:r>
      <w:r w:rsidR="00E8542E">
        <w:rPr>
          <w:rFonts w:ascii="Calibri" w:hAnsi="Calibri"/>
          <w:b/>
          <w:sz w:val="32"/>
          <w:szCs w:val="32"/>
          <w:u w:val="single"/>
        </w:rPr>
        <w:t>8</w:t>
      </w:r>
    </w:p>
    <w:p w:rsidR="005D17B1" w:rsidRDefault="005D17B1" w:rsidP="007D0371">
      <w:pPr>
        <w:rPr>
          <w:rFonts w:ascii="Calibri" w:hAnsi="Calibri"/>
        </w:rPr>
      </w:pPr>
    </w:p>
    <w:p w:rsidR="00AE3A65" w:rsidRPr="009F08C6" w:rsidRDefault="007D037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Nom de la manifestatio</w:t>
      </w:r>
      <w:r w:rsidR="00AE3A65" w:rsidRPr="009F08C6">
        <w:rPr>
          <w:rFonts w:ascii="Calibri" w:hAnsi="Calibri"/>
        </w:rPr>
        <w:t>n:</w:t>
      </w:r>
    </w:p>
    <w:p w:rsidR="007D0371" w:rsidRDefault="007D0371" w:rsidP="007D0371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</w:t>
      </w:r>
      <w:r w:rsidR="00E46AD1">
        <w:rPr>
          <w:rFonts w:ascii="Calibri" w:hAnsi="Calibri"/>
        </w:rPr>
        <w:t>..</w:t>
      </w:r>
      <w:r>
        <w:rPr>
          <w:rFonts w:ascii="Calibri" w:hAnsi="Calibri"/>
        </w:rPr>
        <w:t>…………………………………………………………</w:t>
      </w:r>
    </w:p>
    <w:p w:rsidR="007D0371" w:rsidRPr="001A0F53" w:rsidRDefault="007D0371" w:rsidP="007D0371">
      <w:pPr>
        <w:rPr>
          <w:rFonts w:ascii="Calibri" w:hAnsi="Calibri"/>
          <w:sz w:val="20"/>
          <w:szCs w:val="20"/>
        </w:rPr>
      </w:pPr>
    </w:p>
    <w:p w:rsidR="00AE3A65" w:rsidRPr="009F08C6" w:rsidRDefault="007D037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Date de début</w:t>
      </w:r>
      <w:r w:rsidR="00AE3A65" w:rsidRPr="009F08C6">
        <w:rPr>
          <w:rFonts w:ascii="Calibri" w:hAnsi="Calibri"/>
        </w:rPr>
        <w:t>:</w:t>
      </w:r>
    </w:p>
    <w:p w:rsidR="007D0371" w:rsidRDefault="007D0371" w:rsidP="007D0371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</w:t>
      </w:r>
    </w:p>
    <w:p w:rsidR="00AE3A65" w:rsidRPr="009F08C6" w:rsidRDefault="007D037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Date de fin </w:t>
      </w:r>
      <w:r w:rsidR="00AE3A65" w:rsidRPr="009F08C6">
        <w:rPr>
          <w:rFonts w:ascii="Calibri" w:hAnsi="Calibri"/>
        </w:rPr>
        <w:t>:</w:t>
      </w:r>
    </w:p>
    <w:p w:rsidR="007D0371" w:rsidRDefault="00452CE0" w:rsidP="007D0371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………………………………………………………………………………….</w:t>
      </w:r>
    </w:p>
    <w:p w:rsidR="00AE3A65" w:rsidRPr="001A0F53" w:rsidRDefault="00AE3A65" w:rsidP="007D0371">
      <w:pPr>
        <w:rPr>
          <w:rFonts w:ascii="Calibri" w:hAnsi="Calibri"/>
          <w:sz w:val="20"/>
          <w:szCs w:val="20"/>
        </w:rPr>
      </w:pPr>
    </w:p>
    <w:p w:rsidR="00AE3A65" w:rsidRPr="009F08C6" w:rsidRDefault="007D037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Horaires </w:t>
      </w:r>
      <w:r w:rsidR="00AE3A65" w:rsidRPr="009F08C6">
        <w:rPr>
          <w:rFonts w:ascii="Calibri" w:hAnsi="Calibri"/>
        </w:rPr>
        <w:t>:</w:t>
      </w:r>
    </w:p>
    <w:p w:rsidR="007D0371" w:rsidRDefault="007D0371" w:rsidP="007D0371">
      <w:pPr>
        <w:rPr>
          <w:rFonts w:ascii="Calibri" w:hAnsi="Calibri"/>
        </w:rPr>
      </w:pPr>
      <w:r>
        <w:rPr>
          <w:rFonts w:ascii="Calibri" w:hAnsi="Calibri"/>
        </w:rPr>
        <w:t xml:space="preserve"> …………………………………………………………………………………</w:t>
      </w:r>
    </w:p>
    <w:p w:rsidR="00AE3A65" w:rsidRPr="001A0F53" w:rsidRDefault="00AE3A65" w:rsidP="007D0371">
      <w:pPr>
        <w:rPr>
          <w:rFonts w:ascii="Calibri" w:hAnsi="Calibri"/>
          <w:i/>
          <w:sz w:val="20"/>
          <w:szCs w:val="20"/>
        </w:rPr>
      </w:pPr>
    </w:p>
    <w:p w:rsidR="00AE3A65" w:rsidRPr="009F08C6" w:rsidRDefault="00AE3A65" w:rsidP="007D0371">
      <w:pPr>
        <w:rPr>
          <w:rFonts w:ascii="Calibri" w:hAnsi="Calibri"/>
        </w:rPr>
      </w:pPr>
      <w:r w:rsidRPr="009F08C6">
        <w:rPr>
          <w:rFonts w:ascii="Calibri" w:hAnsi="Calibri"/>
        </w:rPr>
        <w:t>Lieu :</w:t>
      </w:r>
    </w:p>
    <w:p w:rsidR="007D0371" w:rsidRDefault="007D0371" w:rsidP="007D0371">
      <w:pPr>
        <w:rPr>
          <w:rFonts w:ascii="Calibri" w:hAnsi="Calibri"/>
        </w:rPr>
      </w:pPr>
      <w:r>
        <w:rPr>
          <w:rFonts w:ascii="Calibri" w:hAnsi="Calibri"/>
        </w:rPr>
        <w:t xml:space="preserve"> ……………………………………………………………………………………………………………………………………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…………………..</w:t>
      </w:r>
    </w:p>
    <w:p w:rsidR="007D0371" w:rsidRPr="001A0F53" w:rsidRDefault="007D0371" w:rsidP="007D0371">
      <w:pPr>
        <w:rPr>
          <w:rFonts w:ascii="Calibri" w:hAnsi="Calibri"/>
          <w:sz w:val="20"/>
          <w:szCs w:val="20"/>
        </w:rPr>
      </w:pPr>
    </w:p>
    <w:p w:rsidR="00AE3A65" w:rsidRPr="009F08C6" w:rsidRDefault="007D0371" w:rsidP="001A0F53">
      <w:pPr>
        <w:rPr>
          <w:rFonts w:ascii="Calibri" w:hAnsi="Calibri"/>
        </w:rPr>
      </w:pPr>
      <w:r w:rsidRPr="009F08C6">
        <w:rPr>
          <w:rFonts w:ascii="Calibri" w:hAnsi="Calibri"/>
        </w:rPr>
        <w:t>Descriptif</w:t>
      </w:r>
      <w:r w:rsidR="00AE3A65" w:rsidRPr="009F08C6">
        <w:rPr>
          <w:rFonts w:ascii="Calibri" w:hAnsi="Calibri"/>
        </w:rPr>
        <w:t xml:space="preserve"> </w:t>
      </w:r>
      <w:r w:rsidR="000D61E6">
        <w:rPr>
          <w:rFonts w:ascii="Calibri" w:hAnsi="Calibri"/>
        </w:rPr>
        <w:t>détaillé</w:t>
      </w:r>
    </w:p>
    <w:p w:rsidR="007D0371" w:rsidRDefault="007D0371" w:rsidP="007D0371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..</w:t>
      </w:r>
      <w:r>
        <w:rPr>
          <w:rFonts w:ascii="Calibri" w:hAnsi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D0371" w:rsidRDefault="00452CE0" w:rsidP="007D037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2CE0" w:rsidRPr="001A0F53" w:rsidRDefault="00452CE0" w:rsidP="007D0371">
      <w:pPr>
        <w:rPr>
          <w:rFonts w:ascii="Calibri" w:hAnsi="Calibri"/>
          <w:sz w:val="20"/>
          <w:szCs w:val="20"/>
        </w:rPr>
      </w:pPr>
    </w:p>
    <w:p w:rsidR="007D0371" w:rsidRDefault="007D037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Coordonnées complètes de l’organisateur:</w:t>
      </w:r>
    </w:p>
    <w:p w:rsidR="009F08C6" w:rsidRPr="001A0F53" w:rsidRDefault="009F08C6" w:rsidP="007D0371">
      <w:pPr>
        <w:rPr>
          <w:rFonts w:ascii="Calibri" w:hAnsi="Calibri"/>
          <w:sz w:val="20"/>
          <w:szCs w:val="20"/>
        </w:rPr>
      </w:pPr>
      <w:bookmarkStart w:id="0" w:name="_GoBack"/>
      <w:bookmarkEnd w:id="0"/>
    </w:p>
    <w:p w:rsidR="007D0371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Nom et Prénom : …………………………………………..</w:t>
      </w:r>
      <w:r w:rsidR="007D0371">
        <w:rPr>
          <w:rFonts w:ascii="Calibri" w:hAnsi="Calibri"/>
        </w:rPr>
        <w:t>………………………………………………………………………</w:t>
      </w:r>
      <w:r w:rsidR="00336899">
        <w:rPr>
          <w:rFonts w:ascii="Calibri" w:hAnsi="Calibri"/>
        </w:rPr>
        <w:t>…………</w:t>
      </w:r>
    </w:p>
    <w:p w:rsidR="009F08C6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Adresse : …………………………………………………………………………………………………………………………………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……….</w:t>
      </w:r>
    </w:p>
    <w:p w:rsidR="009F08C6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Code Postal et Commune : ……………………………………………………………………………………………………</w:t>
      </w:r>
      <w:r w:rsidR="00336899">
        <w:rPr>
          <w:rFonts w:ascii="Calibri" w:hAnsi="Calibri"/>
        </w:rPr>
        <w:t>…………</w:t>
      </w:r>
    </w:p>
    <w:p w:rsidR="009F08C6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Téléphone : 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………..</w:t>
      </w:r>
    </w:p>
    <w:p w:rsidR="009F08C6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Portable : ………………………………………………………………………………………………………………………………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…………</w:t>
      </w:r>
    </w:p>
    <w:p w:rsidR="009F08C6" w:rsidRPr="00452CE0" w:rsidRDefault="009F08C6" w:rsidP="007D0371">
      <w:pPr>
        <w:rPr>
          <w:rFonts w:ascii="Calibri" w:hAnsi="Calibri"/>
        </w:rPr>
      </w:pPr>
      <w:r>
        <w:rPr>
          <w:rFonts w:ascii="Calibri" w:hAnsi="Calibri"/>
        </w:rPr>
        <w:t>Mail : ………………………………………………………………………………………………………………………………………</w:t>
      </w:r>
      <w:r w:rsidR="00336899">
        <w:rPr>
          <w:rFonts w:ascii="Calibri" w:hAnsi="Calibri"/>
        </w:rPr>
        <w:t>……….</w:t>
      </w:r>
    </w:p>
    <w:p w:rsidR="007D0371" w:rsidRDefault="005D17B1" w:rsidP="007D0371">
      <w:pPr>
        <w:rPr>
          <w:rFonts w:ascii="Calibri" w:hAnsi="Calibri"/>
        </w:rPr>
      </w:pPr>
      <w:r w:rsidRPr="009F08C6">
        <w:rPr>
          <w:rFonts w:ascii="Calibri" w:hAnsi="Calibri"/>
        </w:rPr>
        <w:t>Tarifs : ……………………………………………………………………………………………………………………………………</w:t>
      </w:r>
      <w:r w:rsidR="00452CE0">
        <w:rPr>
          <w:rFonts w:ascii="Calibri" w:hAnsi="Calibri"/>
        </w:rPr>
        <w:t>……….</w:t>
      </w:r>
    </w:p>
    <w:sectPr w:rsidR="007D0371" w:rsidSect="00E46AD1">
      <w:headerReference w:type="default" r:id="rId8"/>
      <w:footerReference w:type="default" r:id="rId9"/>
      <w:pgSz w:w="11906" w:h="16838"/>
      <w:pgMar w:top="1135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018" w:rsidRDefault="00682018">
      <w:r>
        <w:separator/>
      </w:r>
    </w:p>
  </w:endnote>
  <w:endnote w:type="continuationSeparator" w:id="1">
    <w:p w:rsidR="00682018" w:rsidRDefault="00682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B3C" w:rsidRDefault="004C1B3C" w:rsidP="004C1B3C">
    <w:pPr>
      <w:jc w:val="right"/>
      <w:rPr>
        <w:noProof/>
      </w:rPr>
    </w:pPr>
  </w:p>
  <w:p w:rsidR="004C1B3C" w:rsidRDefault="004C1B3C" w:rsidP="004C1B3C">
    <w:pPr>
      <w:jc w:val="right"/>
      <w:rPr>
        <w:noProof/>
      </w:rPr>
    </w:pPr>
  </w:p>
  <w:p w:rsidR="004C1B3C" w:rsidRPr="002B6ACB" w:rsidRDefault="004C1B3C" w:rsidP="004C1B3C">
    <w:pPr>
      <w:jc w:val="right"/>
      <w:rPr>
        <w:rFonts w:ascii="Calibri" w:eastAsia="Arial Unicode MS" w:hAnsi="Calibri" w:cs="Arial"/>
        <w:b/>
        <w:spacing w:val="-4"/>
        <w:sz w:val="16"/>
        <w:szCs w:val="16"/>
      </w:rPr>
    </w:pPr>
    <w:r>
      <w:rPr>
        <w:rFonts w:ascii="Univers" w:hAnsi="Univers"/>
        <w:color w:val="990000"/>
        <w:spacing w:val="26"/>
        <w:sz w:val="18"/>
        <w:szCs w:val="18"/>
      </w:rPr>
      <w:t xml:space="preserve">   </w:t>
    </w:r>
    <w:r w:rsidR="00CC4F12" w:rsidRPr="00CC4F12">
      <w:rPr>
        <w:rFonts w:ascii="Calibri" w:eastAsia="Arial Unicode MS" w:hAnsi="Calibri" w:cs="Arial"/>
        <w:noProof/>
        <w:spacing w:val="-4"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9457" type="#_x0000_t202" style="position:absolute;left:0;text-align:left;margin-left:-27pt;margin-top:1.05pt;width:99pt;height:99pt;z-index:251660288;mso-wrap-style:none;mso-position-horizontal-relative:text;mso-position-vertical-relative:text" filled="f" stroked="f">
          <v:fill o:detectmouseclick="t"/>
          <v:textbox inset=",7.2pt,,7.2pt">
            <w:txbxContent>
              <w:p w:rsidR="004C1B3C" w:rsidRDefault="004C1B3C" w:rsidP="004C1B3C">
                <w:r>
                  <w:rPr>
                    <w:noProof/>
                  </w:rPr>
                  <w:drawing>
                    <wp:inline distT="0" distB="0" distL="0" distR="0">
                      <wp:extent cx="935355" cy="935355"/>
                      <wp:effectExtent l="19050" t="0" r="0" b="0"/>
                      <wp:docPr id="7" name="Image 7" descr="labels O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labels O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5355" cy="935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Calibri" w:eastAsia="Arial Unicode MS" w:hAnsi="Calibri" w:cs="Arial"/>
        <w:b/>
        <w:spacing w:val="-4"/>
        <w:sz w:val="16"/>
        <w:szCs w:val="16"/>
      </w:rPr>
      <w:t xml:space="preserve">EPIC </w:t>
    </w:r>
    <w:r w:rsidRPr="002B6ACB">
      <w:rPr>
        <w:rFonts w:ascii="Calibri" w:eastAsia="Arial Unicode MS" w:hAnsi="Calibri" w:cs="Arial"/>
        <w:b/>
        <w:spacing w:val="-4"/>
        <w:sz w:val="16"/>
        <w:szCs w:val="16"/>
      </w:rPr>
      <w:t>Office de Tourisme Lascaux-Dordogne, Vallée Vézère</w:t>
    </w:r>
  </w:p>
  <w:p w:rsidR="004C1B3C" w:rsidRPr="002B6ACB" w:rsidRDefault="004C1B3C" w:rsidP="004C1B3C">
    <w:pPr>
      <w:jc w:val="right"/>
      <w:rPr>
        <w:rFonts w:ascii="Calibri" w:hAnsi="Calibri"/>
        <w:spacing w:val="-4"/>
        <w:sz w:val="16"/>
        <w:szCs w:val="16"/>
      </w:rPr>
    </w:pPr>
    <w:r w:rsidRPr="002B6ACB">
      <w:rPr>
        <w:rFonts w:ascii="Calibri" w:eastAsia="Arial Unicode MS" w:hAnsi="Calibri" w:cs="Arial"/>
        <w:spacing w:val="-4"/>
        <w:sz w:val="16"/>
        <w:szCs w:val="16"/>
      </w:rPr>
      <w:t>Place Bertran de Born – 24290 Montignac</w:t>
    </w:r>
  </w:p>
  <w:p w:rsidR="004C1B3C" w:rsidRPr="002B6ACB" w:rsidRDefault="004C1B3C" w:rsidP="004C1B3C">
    <w:pPr>
      <w:jc w:val="right"/>
      <w:rPr>
        <w:rFonts w:ascii="Calibri" w:hAnsi="Calibri"/>
        <w:spacing w:val="26"/>
        <w:sz w:val="16"/>
        <w:szCs w:val="16"/>
      </w:rPr>
    </w:pPr>
    <w:r w:rsidRPr="002B6ACB">
      <w:rPr>
        <w:rFonts w:ascii="Calibri" w:hAnsi="Calibri"/>
        <w:spacing w:val="26"/>
        <w:sz w:val="16"/>
        <w:szCs w:val="16"/>
      </w:rPr>
      <w:t>Tél : 05.53.51.82.60 / mail : contact@lascaux-dordogne.com</w:t>
    </w:r>
  </w:p>
  <w:p w:rsidR="004C1B3C" w:rsidRPr="002B6ACB" w:rsidRDefault="004C1B3C" w:rsidP="004C1B3C">
    <w:pPr>
      <w:jc w:val="right"/>
      <w:rPr>
        <w:rFonts w:ascii="Calibri" w:hAnsi="Calibri"/>
        <w:b/>
        <w:color w:val="FF6600"/>
        <w:spacing w:val="26"/>
        <w:sz w:val="16"/>
        <w:szCs w:val="16"/>
      </w:rPr>
    </w:pPr>
    <w:r w:rsidRPr="002B6ACB">
      <w:rPr>
        <w:rFonts w:ascii="Calibri" w:hAnsi="Calibri"/>
        <w:b/>
        <w:color w:val="FF6600"/>
        <w:spacing w:val="26"/>
        <w:sz w:val="16"/>
        <w:szCs w:val="16"/>
      </w:rPr>
      <w:t>www.lascaux-dordogne.com</w:t>
    </w:r>
  </w:p>
  <w:p w:rsidR="004C1B3C" w:rsidRPr="002B6ACB" w:rsidRDefault="004C1B3C" w:rsidP="004C1B3C">
    <w:pPr>
      <w:pStyle w:val="Pieddepage"/>
      <w:jc w:val="right"/>
      <w:rPr>
        <w:rFonts w:ascii="Calibri" w:hAnsi="Calibri"/>
        <w:spacing w:val="26"/>
        <w:sz w:val="16"/>
        <w:szCs w:val="16"/>
      </w:rPr>
    </w:pPr>
    <w:r>
      <w:rPr>
        <w:rFonts w:ascii="Calibri" w:hAnsi="Calibri"/>
        <w:spacing w:val="26"/>
        <w:sz w:val="16"/>
        <w:szCs w:val="16"/>
      </w:rPr>
      <w:t xml:space="preserve">SIRET </w:t>
    </w:r>
    <w:r w:rsidRPr="002B6ACB">
      <w:rPr>
        <w:rFonts w:ascii="Calibri" w:hAnsi="Calibri"/>
        <w:spacing w:val="26"/>
        <w:sz w:val="16"/>
        <w:szCs w:val="16"/>
      </w:rPr>
      <w:t xml:space="preserve">512 573 932 00013 </w:t>
    </w:r>
    <w:r>
      <w:rPr>
        <w:rFonts w:ascii="Calibri" w:hAnsi="Calibri"/>
        <w:spacing w:val="26"/>
        <w:sz w:val="16"/>
        <w:szCs w:val="16"/>
      </w:rPr>
      <w:t>–</w:t>
    </w:r>
    <w:r w:rsidRPr="002B6ACB">
      <w:rPr>
        <w:rFonts w:ascii="Calibri" w:hAnsi="Calibri"/>
        <w:spacing w:val="26"/>
        <w:sz w:val="16"/>
        <w:szCs w:val="16"/>
      </w:rPr>
      <w:t xml:space="preserve"> </w:t>
    </w:r>
    <w:r>
      <w:rPr>
        <w:rFonts w:ascii="Calibri" w:hAnsi="Calibri"/>
        <w:spacing w:val="26"/>
        <w:sz w:val="16"/>
        <w:szCs w:val="16"/>
      </w:rPr>
      <w:t xml:space="preserve">APE 7990Z - TVA intracommunautaire </w:t>
    </w:r>
    <w:r w:rsidRPr="002B6ACB">
      <w:rPr>
        <w:rFonts w:ascii="Calibri" w:hAnsi="Calibri"/>
        <w:spacing w:val="26"/>
        <w:sz w:val="16"/>
        <w:szCs w:val="16"/>
      </w:rPr>
      <w:t>FR14 512 573 932 00013</w:t>
    </w:r>
  </w:p>
  <w:p w:rsidR="00D85416" w:rsidRPr="009021E0" w:rsidRDefault="00D85416" w:rsidP="004C1B3C">
    <w:pPr>
      <w:rPr>
        <w:rFonts w:ascii="Univers" w:hAnsi="Univers"/>
        <w:color w:val="990000"/>
        <w:spacing w:val="26"/>
        <w:sz w:val="18"/>
        <w:szCs w:val="18"/>
      </w:rPr>
    </w:pPr>
  </w:p>
  <w:p w:rsidR="00846D95" w:rsidRDefault="00846D9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018" w:rsidRDefault="00682018">
      <w:r>
        <w:separator/>
      </w:r>
    </w:p>
  </w:footnote>
  <w:footnote w:type="continuationSeparator" w:id="1">
    <w:p w:rsidR="00682018" w:rsidRDefault="006820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A18" w:rsidRDefault="006A4EB7" w:rsidP="006A4EB7">
    <w:pPr>
      <w:pStyle w:val="En-tte"/>
      <w:jc w:val="right"/>
    </w:pPr>
    <w:r>
      <w:rPr>
        <w:noProof/>
      </w:rPr>
      <w:drawing>
        <wp:inline distT="0" distB="0" distL="0" distR="0">
          <wp:extent cx="703964" cy="703964"/>
          <wp:effectExtent l="19050" t="0" r="886" b="0"/>
          <wp:docPr id="3" name="Image 1" descr="C:\Users\Sylvie\Pictures\logo-i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lvie\Pictures\logo-i-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32" cy="7090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5F3"/>
    <w:multiLevelType w:val="hybridMultilevel"/>
    <w:tmpl w:val="B09A91F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E545D97"/>
    <w:multiLevelType w:val="hybridMultilevel"/>
    <w:tmpl w:val="607C0B28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5403A6"/>
    <w:multiLevelType w:val="hybridMultilevel"/>
    <w:tmpl w:val="6FAC8F70"/>
    <w:lvl w:ilvl="0" w:tplc="5BF6612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19CE3557"/>
    <w:multiLevelType w:val="hybridMultilevel"/>
    <w:tmpl w:val="34C862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A95135"/>
    <w:multiLevelType w:val="hybridMultilevel"/>
    <w:tmpl w:val="57DE5B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E6A58"/>
    <w:multiLevelType w:val="hybridMultilevel"/>
    <w:tmpl w:val="12328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93FC4"/>
    <w:multiLevelType w:val="hybridMultilevel"/>
    <w:tmpl w:val="3E3856C8"/>
    <w:lvl w:ilvl="0" w:tplc="00D2FB1E">
      <w:start w:val="2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452F712B"/>
    <w:multiLevelType w:val="hybridMultilevel"/>
    <w:tmpl w:val="9CD8745C"/>
    <w:lvl w:ilvl="0" w:tplc="DE609D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8B92750"/>
    <w:multiLevelType w:val="multilevel"/>
    <w:tmpl w:val="607C0B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F05F02"/>
    <w:multiLevelType w:val="hybridMultilevel"/>
    <w:tmpl w:val="7AAA5854"/>
    <w:lvl w:ilvl="0" w:tplc="DE609D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BC6D53"/>
    <w:multiLevelType w:val="hybridMultilevel"/>
    <w:tmpl w:val="AF0027D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104E39"/>
    <w:multiLevelType w:val="hybridMultilevel"/>
    <w:tmpl w:val="48F421C6"/>
    <w:lvl w:ilvl="0" w:tplc="DE609D7E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2">
    <w:nsid w:val="714C4DC1"/>
    <w:multiLevelType w:val="hybridMultilevel"/>
    <w:tmpl w:val="79A0920A"/>
    <w:lvl w:ilvl="0" w:tplc="5246C93A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3">
    <w:nsid w:val="752A198C"/>
    <w:multiLevelType w:val="hybridMultilevel"/>
    <w:tmpl w:val="AAB6A22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7C021B71"/>
    <w:multiLevelType w:val="hybridMultilevel"/>
    <w:tmpl w:val="E398CA4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C906F36"/>
    <w:multiLevelType w:val="hybridMultilevel"/>
    <w:tmpl w:val="80907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8"/>
  </w:num>
  <w:num w:numId="5">
    <w:abstractNumId w:val="10"/>
  </w:num>
  <w:num w:numId="6">
    <w:abstractNumId w:val="2"/>
  </w:num>
  <w:num w:numId="7">
    <w:abstractNumId w:val="9"/>
  </w:num>
  <w:num w:numId="8">
    <w:abstractNumId w:val="7"/>
  </w:num>
  <w:num w:numId="9">
    <w:abstractNumId w:val="11"/>
  </w:num>
  <w:num w:numId="10">
    <w:abstractNumId w:val="5"/>
  </w:num>
  <w:num w:numId="11">
    <w:abstractNumId w:val="14"/>
  </w:num>
  <w:num w:numId="12">
    <w:abstractNumId w:val="13"/>
  </w:num>
  <w:num w:numId="13">
    <w:abstractNumId w:val="0"/>
  </w:num>
  <w:num w:numId="14">
    <w:abstractNumId w:val="4"/>
  </w:num>
  <w:num w:numId="15">
    <w:abstractNumId w:val="15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34818"/>
    <o:shapelayout v:ext="edit">
      <o:idmap v:ext="edit" data="19"/>
    </o:shapelayout>
  </w:hdrShapeDefaults>
  <w:footnotePr>
    <w:footnote w:id="0"/>
    <w:footnote w:id="1"/>
  </w:footnotePr>
  <w:endnotePr>
    <w:endnote w:id="0"/>
    <w:endnote w:id="1"/>
  </w:endnotePr>
  <w:compat/>
  <w:rsids>
    <w:rsidRoot w:val="00C773A3"/>
    <w:rsid w:val="000006B6"/>
    <w:rsid w:val="0001596A"/>
    <w:rsid w:val="00020567"/>
    <w:rsid w:val="00020B78"/>
    <w:rsid w:val="00023B5E"/>
    <w:rsid w:val="0004434F"/>
    <w:rsid w:val="0004461C"/>
    <w:rsid w:val="00066D40"/>
    <w:rsid w:val="00067532"/>
    <w:rsid w:val="0007644A"/>
    <w:rsid w:val="000827F2"/>
    <w:rsid w:val="00096669"/>
    <w:rsid w:val="000A6BF4"/>
    <w:rsid w:val="000C061E"/>
    <w:rsid w:val="000C4E63"/>
    <w:rsid w:val="000D1B28"/>
    <w:rsid w:val="000D61E6"/>
    <w:rsid w:val="000E17D5"/>
    <w:rsid w:val="000E221B"/>
    <w:rsid w:val="000F49D2"/>
    <w:rsid w:val="0010469C"/>
    <w:rsid w:val="00105971"/>
    <w:rsid w:val="00130C92"/>
    <w:rsid w:val="00142E77"/>
    <w:rsid w:val="001462A0"/>
    <w:rsid w:val="001479C1"/>
    <w:rsid w:val="001514BA"/>
    <w:rsid w:val="00156F45"/>
    <w:rsid w:val="00161726"/>
    <w:rsid w:val="001626B7"/>
    <w:rsid w:val="0017399A"/>
    <w:rsid w:val="00182C1C"/>
    <w:rsid w:val="001844BF"/>
    <w:rsid w:val="001934D3"/>
    <w:rsid w:val="001946DC"/>
    <w:rsid w:val="00195607"/>
    <w:rsid w:val="001A0F53"/>
    <w:rsid w:val="001A27E3"/>
    <w:rsid w:val="001B356A"/>
    <w:rsid w:val="001C3B58"/>
    <w:rsid w:val="001C7E5F"/>
    <w:rsid w:val="001D1C0D"/>
    <w:rsid w:val="001D7D2C"/>
    <w:rsid w:val="001E5A94"/>
    <w:rsid w:val="001E7F9B"/>
    <w:rsid w:val="0020373B"/>
    <w:rsid w:val="002038DC"/>
    <w:rsid w:val="00211B31"/>
    <w:rsid w:val="00220388"/>
    <w:rsid w:val="002210F1"/>
    <w:rsid w:val="00221CB8"/>
    <w:rsid w:val="00222AE3"/>
    <w:rsid w:val="0022548E"/>
    <w:rsid w:val="00232081"/>
    <w:rsid w:val="00244474"/>
    <w:rsid w:val="002931AF"/>
    <w:rsid w:val="002B4F44"/>
    <w:rsid w:val="002C487B"/>
    <w:rsid w:val="002D70E1"/>
    <w:rsid w:val="002D798D"/>
    <w:rsid w:val="002E0979"/>
    <w:rsid w:val="00305BF5"/>
    <w:rsid w:val="00306284"/>
    <w:rsid w:val="00306794"/>
    <w:rsid w:val="0031109B"/>
    <w:rsid w:val="00312BCD"/>
    <w:rsid w:val="00314445"/>
    <w:rsid w:val="00336732"/>
    <w:rsid w:val="00336899"/>
    <w:rsid w:val="00336A14"/>
    <w:rsid w:val="003460C3"/>
    <w:rsid w:val="003547BF"/>
    <w:rsid w:val="0036087F"/>
    <w:rsid w:val="00360CF4"/>
    <w:rsid w:val="00362AF2"/>
    <w:rsid w:val="00367908"/>
    <w:rsid w:val="00374F6C"/>
    <w:rsid w:val="00384FAC"/>
    <w:rsid w:val="003933A4"/>
    <w:rsid w:val="003B78E3"/>
    <w:rsid w:val="003C018D"/>
    <w:rsid w:val="003C5A82"/>
    <w:rsid w:val="003C6B03"/>
    <w:rsid w:val="003D638A"/>
    <w:rsid w:val="003D7AFA"/>
    <w:rsid w:val="003F24C9"/>
    <w:rsid w:val="003F3541"/>
    <w:rsid w:val="003F4410"/>
    <w:rsid w:val="003F5142"/>
    <w:rsid w:val="00400A18"/>
    <w:rsid w:val="0041773C"/>
    <w:rsid w:val="004249E5"/>
    <w:rsid w:val="0043683E"/>
    <w:rsid w:val="004428C5"/>
    <w:rsid w:val="0044533D"/>
    <w:rsid w:val="00446776"/>
    <w:rsid w:val="00451517"/>
    <w:rsid w:val="00451DC9"/>
    <w:rsid w:val="00452CE0"/>
    <w:rsid w:val="00453422"/>
    <w:rsid w:val="004604DC"/>
    <w:rsid w:val="004654DD"/>
    <w:rsid w:val="00465DDC"/>
    <w:rsid w:val="00470548"/>
    <w:rsid w:val="00475424"/>
    <w:rsid w:val="00484FC4"/>
    <w:rsid w:val="0048608F"/>
    <w:rsid w:val="004A1A1F"/>
    <w:rsid w:val="004A2379"/>
    <w:rsid w:val="004A3A04"/>
    <w:rsid w:val="004B7783"/>
    <w:rsid w:val="004C1B3C"/>
    <w:rsid w:val="004C579D"/>
    <w:rsid w:val="004F5A04"/>
    <w:rsid w:val="004F6320"/>
    <w:rsid w:val="00506859"/>
    <w:rsid w:val="00506EDF"/>
    <w:rsid w:val="005101EE"/>
    <w:rsid w:val="00512CB4"/>
    <w:rsid w:val="0054437C"/>
    <w:rsid w:val="00547F75"/>
    <w:rsid w:val="00584401"/>
    <w:rsid w:val="005A0E53"/>
    <w:rsid w:val="005B41B7"/>
    <w:rsid w:val="005C018C"/>
    <w:rsid w:val="005C0CF6"/>
    <w:rsid w:val="005C112F"/>
    <w:rsid w:val="005C66C6"/>
    <w:rsid w:val="005D17B1"/>
    <w:rsid w:val="005D322D"/>
    <w:rsid w:val="005E4083"/>
    <w:rsid w:val="005F72CA"/>
    <w:rsid w:val="00600828"/>
    <w:rsid w:val="00605851"/>
    <w:rsid w:val="006145F0"/>
    <w:rsid w:val="00616998"/>
    <w:rsid w:val="0061744A"/>
    <w:rsid w:val="00652F65"/>
    <w:rsid w:val="00681E7A"/>
    <w:rsid w:val="00682018"/>
    <w:rsid w:val="0068385F"/>
    <w:rsid w:val="0068769A"/>
    <w:rsid w:val="006979E7"/>
    <w:rsid w:val="006A43CF"/>
    <w:rsid w:val="006A4EB7"/>
    <w:rsid w:val="006B1E01"/>
    <w:rsid w:val="006B78A3"/>
    <w:rsid w:val="006B7929"/>
    <w:rsid w:val="006D3D1C"/>
    <w:rsid w:val="006D5BA6"/>
    <w:rsid w:val="006F4B49"/>
    <w:rsid w:val="006F784C"/>
    <w:rsid w:val="0070161B"/>
    <w:rsid w:val="00702129"/>
    <w:rsid w:val="0070411D"/>
    <w:rsid w:val="0072681C"/>
    <w:rsid w:val="00727DE3"/>
    <w:rsid w:val="00731845"/>
    <w:rsid w:val="0073434F"/>
    <w:rsid w:val="0074407C"/>
    <w:rsid w:val="007660B0"/>
    <w:rsid w:val="00776714"/>
    <w:rsid w:val="00794643"/>
    <w:rsid w:val="00794871"/>
    <w:rsid w:val="007C2E24"/>
    <w:rsid w:val="007D0371"/>
    <w:rsid w:val="007D23DE"/>
    <w:rsid w:val="007D2E92"/>
    <w:rsid w:val="007E30CE"/>
    <w:rsid w:val="007E5AC8"/>
    <w:rsid w:val="007F2058"/>
    <w:rsid w:val="0081681B"/>
    <w:rsid w:val="00835E47"/>
    <w:rsid w:val="0084368A"/>
    <w:rsid w:val="00846D95"/>
    <w:rsid w:val="00850EA5"/>
    <w:rsid w:val="00850F99"/>
    <w:rsid w:val="00851918"/>
    <w:rsid w:val="00860878"/>
    <w:rsid w:val="0086203A"/>
    <w:rsid w:val="0088146C"/>
    <w:rsid w:val="00891F31"/>
    <w:rsid w:val="008921E8"/>
    <w:rsid w:val="00894F43"/>
    <w:rsid w:val="008A2988"/>
    <w:rsid w:val="008A61A0"/>
    <w:rsid w:val="008A7F4B"/>
    <w:rsid w:val="008C043D"/>
    <w:rsid w:val="008C2F65"/>
    <w:rsid w:val="008C2FE7"/>
    <w:rsid w:val="008C7032"/>
    <w:rsid w:val="008D5653"/>
    <w:rsid w:val="008E6DCB"/>
    <w:rsid w:val="008F3443"/>
    <w:rsid w:val="009021E0"/>
    <w:rsid w:val="00906464"/>
    <w:rsid w:val="00917B1C"/>
    <w:rsid w:val="009248AD"/>
    <w:rsid w:val="0092742E"/>
    <w:rsid w:val="00931E03"/>
    <w:rsid w:val="00946D5E"/>
    <w:rsid w:val="00954F8E"/>
    <w:rsid w:val="00955085"/>
    <w:rsid w:val="009564B7"/>
    <w:rsid w:val="00966026"/>
    <w:rsid w:val="009725BA"/>
    <w:rsid w:val="00972CB3"/>
    <w:rsid w:val="009753A6"/>
    <w:rsid w:val="00975E2C"/>
    <w:rsid w:val="0097641A"/>
    <w:rsid w:val="00991FC3"/>
    <w:rsid w:val="00996D67"/>
    <w:rsid w:val="00997D54"/>
    <w:rsid w:val="009A1377"/>
    <w:rsid w:val="009A1FCE"/>
    <w:rsid w:val="009A49A8"/>
    <w:rsid w:val="009A549F"/>
    <w:rsid w:val="009A7E17"/>
    <w:rsid w:val="009B38A8"/>
    <w:rsid w:val="009C3188"/>
    <w:rsid w:val="009C45FC"/>
    <w:rsid w:val="009C7FB6"/>
    <w:rsid w:val="009D5714"/>
    <w:rsid w:val="009E3391"/>
    <w:rsid w:val="009E41D9"/>
    <w:rsid w:val="009F0831"/>
    <w:rsid w:val="009F08C6"/>
    <w:rsid w:val="009F1402"/>
    <w:rsid w:val="009F1D0E"/>
    <w:rsid w:val="009F63F5"/>
    <w:rsid w:val="00A01D17"/>
    <w:rsid w:val="00A04AFC"/>
    <w:rsid w:val="00A069C1"/>
    <w:rsid w:val="00A21731"/>
    <w:rsid w:val="00A67CF3"/>
    <w:rsid w:val="00A67F06"/>
    <w:rsid w:val="00A74083"/>
    <w:rsid w:val="00A7767A"/>
    <w:rsid w:val="00A84F75"/>
    <w:rsid w:val="00A92598"/>
    <w:rsid w:val="00AA2902"/>
    <w:rsid w:val="00AA7ED1"/>
    <w:rsid w:val="00AC433A"/>
    <w:rsid w:val="00AE3A65"/>
    <w:rsid w:val="00AE6047"/>
    <w:rsid w:val="00B03F76"/>
    <w:rsid w:val="00B21A2E"/>
    <w:rsid w:val="00B276D1"/>
    <w:rsid w:val="00B3375C"/>
    <w:rsid w:val="00B33DE8"/>
    <w:rsid w:val="00B76269"/>
    <w:rsid w:val="00B82B6E"/>
    <w:rsid w:val="00B903AD"/>
    <w:rsid w:val="00B9302C"/>
    <w:rsid w:val="00BA3C6A"/>
    <w:rsid w:val="00BA48BA"/>
    <w:rsid w:val="00BB3DB4"/>
    <w:rsid w:val="00BB6904"/>
    <w:rsid w:val="00BD2336"/>
    <w:rsid w:val="00BD506E"/>
    <w:rsid w:val="00BE0195"/>
    <w:rsid w:val="00BE2E08"/>
    <w:rsid w:val="00BE4275"/>
    <w:rsid w:val="00BE4353"/>
    <w:rsid w:val="00BE571E"/>
    <w:rsid w:val="00BF0A64"/>
    <w:rsid w:val="00BF2B24"/>
    <w:rsid w:val="00C10FD1"/>
    <w:rsid w:val="00C11BEA"/>
    <w:rsid w:val="00C1588E"/>
    <w:rsid w:val="00C304E3"/>
    <w:rsid w:val="00C408B6"/>
    <w:rsid w:val="00C41C00"/>
    <w:rsid w:val="00C45B61"/>
    <w:rsid w:val="00C53253"/>
    <w:rsid w:val="00C53486"/>
    <w:rsid w:val="00C56914"/>
    <w:rsid w:val="00C56D67"/>
    <w:rsid w:val="00C63733"/>
    <w:rsid w:val="00C773A3"/>
    <w:rsid w:val="00C91ED8"/>
    <w:rsid w:val="00CB1CDF"/>
    <w:rsid w:val="00CC4F12"/>
    <w:rsid w:val="00CE20E6"/>
    <w:rsid w:val="00CE7DA9"/>
    <w:rsid w:val="00D14AA7"/>
    <w:rsid w:val="00D169A8"/>
    <w:rsid w:val="00D20CDD"/>
    <w:rsid w:val="00D326DD"/>
    <w:rsid w:val="00D3454D"/>
    <w:rsid w:val="00D34AC8"/>
    <w:rsid w:val="00D440CD"/>
    <w:rsid w:val="00D47377"/>
    <w:rsid w:val="00D50784"/>
    <w:rsid w:val="00D5312F"/>
    <w:rsid w:val="00D5589C"/>
    <w:rsid w:val="00D612A6"/>
    <w:rsid w:val="00D66050"/>
    <w:rsid w:val="00D732A8"/>
    <w:rsid w:val="00D85416"/>
    <w:rsid w:val="00D96075"/>
    <w:rsid w:val="00DB375B"/>
    <w:rsid w:val="00DC10F5"/>
    <w:rsid w:val="00DC5D7A"/>
    <w:rsid w:val="00DD0C6C"/>
    <w:rsid w:val="00DD2367"/>
    <w:rsid w:val="00DE0111"/>
    <w:rsid w:val="00DE1F4E"/>
    <w:rsid w:val="00DE3E65"/>
    <w:rsid w:val="00DE72C2"/>
    <w:rsid w:val="00DF2875"/>
    <w:rsid w:val="00DF5ABC"/>
    <w:rsid w:val="00DF775D"/>
    <w:rsid w:val="00E00A78"/>
    <w:rsid w:val="00E019A8"/>
    <w:rsid w:val="00E06D3C"/>
    <w:rsid w:val="00E151E9"/>
    <w:rsid w:val="00E2111C"/>
    <w:rsid w:val="00E24ECB"/>
    <w:rsid w:val="00E25822"/>
    <w:rsid w:val="00E376C7"/>
    <w:rsid w:val="00E4456C"/>
    <w:rsid w:val="00E4663F"/>
    <w:rsid w:val="00E46AD1"/>
    <w:rsid w:val="00E46DDC"/>
    <w:rsid w:val="00E516AB"/>
    <w:rsid w:val="00E51C53"/>
    <w:rsid w:val="00E84181"/>
    <w:rsid w:val="00E8542E"/>
    <w:rsid w:val="00EA5A14"/>
    <w:rsid w:val="00EA6187"/>
    <w:rsid w:val="00EB77AE"/>
    <w:rsid w:val="00EC6CE9"/>
    <w:rsid w:val="00EC7066"/>
    <w:rsid w:val="00ED302D"/>
    <w:rsid w:val="00ED5D52"/>
    <w:rsid w:val="00EE2C93"/>
    <w:rsid w:val="00EF27CC"/>
    <w:rsid w:val="00F13F8A"/>
    <w:rsid w:val="00F1638F"/>
    <w:rsid w:val="00F22709"/>
    <w:rsid w:val="00F53FA7"/>
    <w:rsid w:val="00F629D4"/>
    <w:rsid w:val="00F70504"/>
    <w:rsid w:val="00F716F8"/>
    <w:rsid w:val="00F728C1"/>
    <w:rsid w:val="00F77073"/>
    <w:rsid w:val="00F80C52"/>
    <w:rsid w:val="00F81501"/>
    <w:rsid w:val="00F82A9B"/>
    <w:rsid w:val="00F831CF"/>
    <w:rsid w:val="00F97437"/>
    <w:rsid w:val="00FA6420"/>
    <w:rsid w:val="00FC4300"/>
    <w:rsid w:val="00FE0DBD"/>
    <w:rsid w:val="00FE6A3A"/>
    <w:rsid w:val="00FF5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233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E43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EC6C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C6CE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82A9B"/>
  </w:style>
  <w:style w:type="character" w:styleId="Lienhypertexte">
    <w:name w:val="Hyperlink"/>
    <w:basedOn w:val="Policepardfaut"/>
    <w:rsid w:val="00F81501"/>
    <w:rPr>
      <w:color w:val="0000FF"/>
      <w:u w:val="single"/>
    </w:rPr>
  </w:style>
  <w:style w:type="character" w:styleId="Lienhypertextesuivivisit">
    <w:name w:val="FollowedHyperlink"/>
    <w:basedOn w:val="Policepardfaut"/>
    <w:rsid w:val="00F81501"/>
    <w:rPr>
      <w:color w:val="800080"/>
      <w:u w:val="single"/>
    </w:rPr>
  </w:style>
  <w:style w:type="table" w:styleId="Grilledutableau">
    <w:name w:val="Table Grid"/>
    <w:basedOn w:val="TableauNormal"/>
    <w:rsid w:val="000205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8">
    <w:name w:val="Table Grid 8"/>
    <w:basedOn w:val="TableauNormal"/>
    <w:rsid w:val="0002056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233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E4353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EC6CE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C6CE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82A9B"/>
  </w:style>
  <w:style w:type="character" w:styleId="Lienhypertexte">
    <w:name w:val="Hyperlink"/>
    <w:basedOn w:val="Policepardfaut"/>
    <w:rsid w:val="00F81501"/>
    <w:rPr>
      <w:color w:val="0000FF"/>
      <w:u w:val="single"/>
    </w:rPr>
  </w:style>
  <w:style w:type="character" w:styleId="Lienhypertextesuivivisit">
    <w:name w:val="FollowedHyperlink"/>
    <w:basedOn w:val="Policepardfaut"/>
    <w:rsid w:val="00F81501"/>
    <w:rPr>
      <w:color w:val="800080"/>
      <w:u w:val="single"/>
    </w:rPr>
  </w:style>
  <w:style w:type="table" w:styleId="Grilledutableau">
    <w:name w:val="Table Grid"/>
    <w:basedOn w:val="TableauNormal"/>
    <w:rsid w:val="0002056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etableau8">
    <w:name w:val="Table Grid 8"/>
    <w:basedOn w:val="TableauNormal"/>
    <w:rsid w:val="0002056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4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ste%201\Dropbox\Qualit&#233;%20Tourisme\3-%20Mod&#232;les\Chapitre%206%20-%20visiteurs\MOD%20n&#176;6.11%20-%20Descriptif%20des%20manifesta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 n°6.11 - Descriptif des manifestation</Template>
  <TotalTime>13</TotalTime>
  <Pages>1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 1</dc:creator>
  <cp:lastModifiedBy>Utilisateur</cp:lastModifiedBy>
  <cp:revision>4</cp:revision>
  <cp:lastPrinted>2012-01-18T15:03:00Z</cp:lastPrinted>
  <dcterms:created xsi:type="dcterms:W3CDTF">2017-02-10T09:04:00Z</dcterms:created>
  <dcterms:modified xsi:type="dcterms:W3CDTF">2018-03-08T10:24:00Z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-471700638</vt:i4>
  </property>
  <property fmtid="{D5CDD505-2E9C-101B-9397-08002B2CF9AE}" pid="3" name="_EmailSubject">
    <vt:lpwstr>PER courreir d'accompagneement</vt:lpwstr>
  </property>
  <property fmtid="{D5CDD505-2E9C-101B-9397-08002B2CF9AE}" pid="4" name="_AuthorEmail">
    <vt:lpwstr>direction@tourisme-terredecromagnon.com</vt:lpwstr>
  </property>
  <property fmtid="{D5CDD505-2E9C-101B-9397-08002B2CF9AE}" pid="5" name="_AuthorEmailDisplayName">
    <vt:lpwstr>direction@tourisme-terredecromagnon.com</vt:lpwstr>
  </property>
  <property fmtid="{D5CDD505-2E9C-101B-9397-08002B2CF9AE}" pid="6" name="_ReviewingToolsShownOnce">
    <vt:lpwstr/>
  </property>
</Properties>
</file>